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337" w:rsidRDefault="00FC6337" w:rsidP="00FC6337">
      <w:pPr>
        <w:jc w:val="both"/>
        <w:rPr>
          <w:b/>
          <w:bCs/>
          <w:sz w:val="23"/>
          <w:szCs w:val="23"/>
        </w:rPr>
      </w:pPr>
    </w:p>
    <w:p w:rsidR="0028709B" w:rsidRPr="009D5602" w:rsidRDefault="0028709B" w:rsidP="00FC6337">
      <w:pPr>
        <w:pStyle w:val="Textonotapie"/>
        <w:tabs>
          <w:tab w:val="left" w:pos="1021"/>
          <w:tab w:val="left" w:pos="8080"/>
        </w:tabs>
        <w:ind w:left="-284"/>
        <w:jc w:val="both"/>
        <w:rPr>
          <w:rFonts w:ascii="Arial" w:hAnsi="Arial" w:cs="Arial"/>
          <w:sz w:val="22"/>
          <w:szCs w:val="22"/>
        </w:rPr>
      </w:pPr>
    </w:p>
    <w:p w:rsidR="00D9440C" w:rsidRPr="009D5602" w:rsidRDefault="00D9440C">
      <w:pPr>
        <w:pStyle w:val="Textonotapie"/>
        <w:tabs>
          <w:tab w:val="left" w:pos="1021"/>
          <w:tab w:val="left" w:pos="8080"/>
        </w:tabs>
        <w:rPr>
          <w:rFonts w:ascii="Arial" w:hAnsi="Arial" w:cs="Arial"/>
          <w:sz w:val="22"/>
          <w:szCs w:val="22"/>
          <w:lang w:val="es-ES"/>
        </w:rPr>
        <w:sectPr w:rsidR="00D9440C" w:rsidRPr="009D5602" w:rsidSect="009D560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2098" w:right="567" w:bottom="1134" w:left="851" w:header="624" w:footer="1021" w:gutter="0"/>
          <w:cols w:space="720" w:equalWidth="0">
            <w:col w:w="9354"/>
          </w:cols>
          <w:titlePg/>
          <w:docGrid w:linePitch="272"/>
        </w:sectPr>
      </w:pPr>
    </w:p>
    <w:p w:rsidR="00FC6337" w:rsidRDefault="00FC6337" w:rsidP="00FC6337">
      <w:pPr>
        <w:jc w:val="both"/>
        <w:rPr>
          <w:b/>
          <w:bCs/>
          <w:sz w:val="23"/>
          <w:szCs w:val="23"/>
        </w:rPr>
      </w:pPr>
      <w:r>
        <w:rPr>
          <w:rFonts w:ascii="Arial" w:hAnsi="Arial" w:cs="Arial"/>
          <w:sz w:val="22"/>
          <w:szCs w:val="22"/>
        </w:rPr>
        <w:t>PERIODO DE CONSULTA PÚBLICA AL</w:t>
      </w:r>
      <w:r w:rsidRPr="00FC6337">
        <w:rPr>
          <w:b/>
          <w:bCs/>
          <w:sz w:val="23"/>
          <w:szCs w:val="23"/>
        </w:rPr>
        <w:t xml:space="preserve"> </w:t>
      </w:r>
    </w:p>
    <w:p w:rsidR="00FC6337" w:rsidRDefault="00FC6337" w:rsidP="00FC6337">
      <w:pPr>
        <w:jc w:val="both"/>
        <w:rPr>
          <w:b/>
          <w:bCs/>
          <w:sz w:val="23"/>
          <w:szCs w:val="23"/>
        </w:rPr>
      </w:pPr>
    </w:p>
    <w:p w:rsidR="00FC6337" w:rsidRPr="004209AE" w:rsidRDefault="00FC6337" w:rsidP="00FC63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4209AE">
        <w:rPr>
          <w:rFonts w:ascii="Arial" w:hAnsi="Arial" w:cs="Arial"/>
          <w:b/>
          <w:bCs/>
          <w:sz w:val="28"/>
          <w:szCs w:val="28"/>
        </w:rPr>
        <w:t>PLAN NACIONAL E INTEGRAL DE LUCHA CONTRA LA VENTA DE PRODUCTOS FALSIFICADOS Y PARA LA OBSERVANCIA DE LOS DERECHOS DE PROPIEDAD INDUSTRIAL 202</w:t>
      </w:r>
      <w:r w:rsidR="009C76E7">
        <w:rPr>
          <w:rFonts w:ascii="Arial" w:hAnsi="Arial" w:cs="Arial"/>
          <w:b/>
          <w:bCs/>
          <w:sz w:val="28"/>
          <w:szCs w:val="28"/>
        </w:rPr>
        <w:t>3-2026</w:t>
      </w: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p w:rsidR="0012302B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FECHA MÁXIMA DE ENVIO DE COMENTARIOS:</w:t>
      </w:r>
      <w:r w:rsidR="00C51BCE">
        <w:rPr>
          <w:rFonts w:ascii="Arial" w:hAnsi="Arial" w:cs="Arial"/>
          <w:sz w:val="22"/>
          <w:szCs w:val="22"/>
        </w:rPr>
        <w:t xml:space="preserve"> </w:t>
      </w:r>
      <w:r w:rsidR="001E3E22">
        <w:rPr>
          <w:rFonts w:ascii="Arial" w:hAnsi="Arial" w:cs="Arial"/>
          <w:b/>
          <w:sz w:val="22"/>
          <w:szCs w:val="22"/>
        </w:rPr>
        <w:t>19</w:t>
      </w:r>
      <w:bookmarkStart w:id="0" w:name="_GoBack"/>
      <w:bookmarkEnd w:id="0"/>
      <w:r w:rsidR="00C51BCE" w:rsidRPr="00C51BCE">
        <w:rPr>
          <w:rFonts w:ascii="Arial" w:hAnsi="Arial" w:cs="Arial"/>
          <w:b/>
          <w:sz w:val="22"/>
          <w:szCs w:val="22"/>
        </w:rPr>
        <w:t xml:space="preserve"> de julio de 2022</w:t>
      </w: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COMENTARIOS REALIZADOS POR </w:t>
      </w:r>
      <w:r w:rsidRPr="00FC6337">
        <w:rPr>
          <w:rFonts w:ascii="Arial" w:hAnsi="Arial" w:cs="Arial"/>
          <w:color w:val="365F91" w:themeColor="accent1" w:themeShade="BF"/>
          <w:sz w:val="22"/>
          <w:szCs w:val="22"/>
        </w:rPr>
        <w:t>(por favor indique</w:t>
      </w:r>
      <w:r w:rsidR="00992F79">
        <w:rPr>
          <w:rFonts w:ascii="Arial" w:hAnsi="Arial" w:cs="Arial"/>
          <w:color w:val="365F91" w:themeColor="accent1" w:themeShade="BF"/>
          <w:sz w:val="22"/>
          <w:szCs w:val="22"/>
        </w:rPr>
        <w:t xml:space="preserve"> el</w:t>
      </w:r>
      <w:r w:rsidRPr="00FC6337">
        <w:rPr>
          <w:rFonts w:ascii="Arial" w:hAnsi="Arial" w:cs="Arial"/>
          <w:color w:val="365F91" w:themeColor="accent1" w:themeShade="BF"/>
          <w:sz w:val="22"/>
          <w:szCs w:val="22"/>
        </w:rPr>
        <w:t xml:space="preserve"> nombre del organismo</w:t>
      </w:r>
      <w:r>
        <w:rPr>
          <w:rFonts w:ascii="Arial" w:hAnsi="Arial" w:cs="Arial"/>
          <w:color w:val="365F91" w:themeColor="accent1" w:themeShade="BF"/>
          <w:sz w:val="22"/>
          <w:szCs w:val="22"/>
        </w:rPr>
        <w:t>/asociación</w:t>
      </w:r>
      <w:r w:rsidRPr="00FC6337">
        <w:rPr>
          <w:rFonts w:ascii="Arial" w:hAnsi="Arial" w:cs="Arial"/>
          <w:color w:val="365F91" w:themeColor="accent1" w:themeShade="BF"/>
          <w:sz w:val="22"/>
          <w:szCs w:val="22"/>
        </w:rPr>
        <w:t xml:space="preserve"> a</w:t>
      </w:r>
      <w:r w:rsidR="004209AE">
        <w:rPr>
          <w:rFonts w:ascii="Arial" w:hAnsi="Arial" w:cs="Arial"/>
          <w:color w:val="365F91" w:themeColor="accent1" w:themeShade="BF"/>
          <w:sz w:val="22"/>
          <w:szCs w:val="22"/>
        </w:rPr>
        <w:t xml:space="preserve"> </w:t>
      </w:r>
      <w:r w:rsidRPr="00FC6337">
        <w:rPr>
          <w:rFonts w:ascii="Arial" w:hAnsi="Arial" w:cs="Arial"/>
          <w:color w:val="365F91" w:themeColor="accent1" w:themeShade="BF"/>
          <w:sz w:val="22"/>
          <w:szCs w:val="22"/>
        </w:rPr>
        <w:t>l</w:t>
      </w:r>
      <w:r w:rsidR="004209AE">
        <w:rPr>
          <w:rFonts w:ascii="Arial" w:hAnsi="Arial" w:cs="Arial"/>
          <w:color w:val="365F91" w:themeColor="accent1" w:themeShade="BF"/>
          <w:sz w:val="22"/>
          <w:szCs w:val="22"/>
        </w:rPr>
        <w:t>a</w:t>
      </w:r>
      <w:r w:rsidRPr="00FC6337">
        <w:rPr>
          <w:rFonts w:ascii="Arial" w:hAnsi="Arial" w:cs="Arial"/>
          <w:color w:val="365F91" w:themeColor="accent1" w:themeShade="BF"/>
          <w:sz w:val="22"/>
          <w:szCs w:val="22"/>
        </w:rPr>
        <w:t xml:space="preserve"> que </w:t>
      </w:r>
      <w:r w:rsidRPr="004209AE">
        <w:rPr>
          <w:rFonts w:ascii="Arial" w:hAnsi="Arial" w:cs="Arial"/>
          <w:color w:val="365F91" w:themeColor="accent1" w:themeShade="BF"/>
          <w:sz w:val="22"/>
          <w:szCs w:val="22"/>
        </w:rPr>
        <w:t>representa)</w:t>
      </w:r>
      <w:r>
        <w:rPr>
          <w:rFonts w:ascii="Arial" w:hAnsi="Arial" w:cs="Arial"/>
          <w:sz w:val="22"/>
          <w:szCs w:val="22"/>
        </w:rPr>
        <w:t>:</w:t>
      </w: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 favor utilice la siguiente plantilla para hacer sus </w:t>
      </w:r>
      <w:r w:rsidRPr="00FC6337">
        <w:rPr>
          <w:rFonts w:ascii="Arial" w:hAnsi="Arial" w:cs="Arial"/>
          <w:b/>
          <w:sz w:val="22"/>
          <w:szCs w:val="22"/>
        </w:rPr>
        <w:t>comentarios a todas/algunas/ninguna de las medidas</w:t>
      </w:r>
      <w:r>
        <w:rPr>
          <w:rFonts w:ascii="Arial" w:hAnsi="Arial" w:cs="Arial"/>
          <w:sz w:val="22"/>
          <w:szCs w:val="22"/>
        </w:rPr>
        <w:t xml:space="preserve"> qu</w:t>
      </w:r>
      <w:r w:rsidR="00C4208F">
        <w:rPr>
          <w:rFonts w:ascii="Arial" w:hAnsi="Arial" w:cs="Arial"/>
          <w:sz w:val="22"/>
          <w:szCs w:val="22"/>
        </w:rPr>
        <w:t>e aparecen en el documento del P</w:t>
      </w:r>
      <w:r>
        <w:rPr>
          <w:rFonts w:ascii="Arial" w:hAnsi="Arial" w:cs="Arial"/>
          <w:sz w:val="22"/>
          <w:szCs w:val="22"/>
        </w:rPr>
        <w:t>lan remitido por la OEPM, O.A.</w:t>
      </w: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Puede modificar la altura de las filas de la tabla para adaptarlo a</w:t>
      </w:r>
      <w:r w:rsidR="009931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 w:rsidR="00993198">
        <w:rPr>
          <w:rFonts w:ascii="Arial" w:hAnsi="Arial" w:cs="Arial"/>
          <w:sz w:val="22"/>
          <w:szCs w:val="22"/>
        </w:rPr>
        <w:t>a longitud del</w:t>
      </w:r>
      <w:r>
        <w:rPr>
          <w:rFonts w:ascii="Arial" w:hAnsi="Arial" w:cs="Arial"/>
          <w:sz w:val="22"/>
          <w:szCs w:val="22"/>
        </w:rPr>
        <w:t xml:space="preserve"> texto que </w:t>
      </w:r>
      <w:r w:rsidR="00C4208F">
        <w:rPr>
          <w:rFonts w:ascii="Arial" w:hAnsi="Arial" w:cs="Arial"/>
          <w:sz w:val="22"/>
          <w:szCs w:val="22"/>
        </w:rPr>
        <w:t>desee</w:t>
      </w:r>
      <w:r>
        <w:rPr>
          <w:rFonts w:ascii="Arial" w:hAnsi="Arial" w:cs="Arial"/>
          <w:sz w:val="22"/>
          <w:szCs w:val="22"/>
        </w:rPr>
        <w:t xml:space="preserve"> </w:t>
      </w:r>
      <w:r w:rsidR="00993198">
        <w:rPr>
          <w:rFonts w:ascii="Arial" w:hAnsi="Arial" w:cs="Arial"/>
          <w:sz w:val="22"/>
          <w:szCs w:val="22"/>
        </w:rPr>
        <w:t>escribir.</w:t>
      </w: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Plan está dividido en 4 ejes, cada uno con diferentes líneas de acción que contienen las medidas, un total de 50.</w:t>
      </w:r>
    </w:p>
    <w:p w:rsidR="00FC6337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7846"/>
      </w:tblGrid>
      <w:tr w:rsidR="00FC6337" w:rsidRPr="0037514F" w:rsidTr="0037514F">
        <w:tc>
          <w:tcPr>
            <w:tcW w:w="9117" w:type="dxa"/>
            <w:gridSpan w:val="2"/>
            <w:shd w:val="clear" w:color="auto" w:fill="C4BC96" w:themeFill="background2" w:themeFillShade="BF"/>
          </w:tcPr>
          <w:p w:rsidR="00FC6337" w:rsidRPr="004209AE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209AE">
              <w:rPr>
                <w:rFonts w:ascii="Arial" w:hAnsi="Arial" w:cs="Arial"/>
                <w:b/>
                <w:sz w:val="28"/>
                <w:szCs w:val="28"/>
              </w:rPr>
              <w:t>1. EJE DE COORDINACIÓN</w:t>
            </w:r>
          </w:p>
        </w:tc>
      </w:tr>
      <w:tr w:rsidR="00FC6337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FC6337" w:rsidRPr="00A01B99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iCs/>
                <w:sz w:val="22"/>
                <w:szCs w:val="22"/>
              </w:rPr>
              <w:t>Línea de acción 1: Apoyar la acción del Servicio de Vigilancia Aduanera de la AEAT y de las Fuerzas y Cuerpos de Seguridad</w:t>
            </w:r>
          </w:p>
        </w:tc>
      </w:tr>
      <w:tr w:rsidR="00FC6337" w:rsidRPr="0037514F" w:rsidTr="004611D0">
        <w:tc>
          <w:tcPr>
            <w:tcW w:w="1271" w:type="dxa"/>
            <w:shd w:val="clear" w:color="auto" w:fill="EEECE1" w:themeFill="background2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FC6337" w:rsidP="00FC6337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FC6337" w:rsidP="00FC6337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FC6337" w:rsidP="00FC6337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FC6337" w:rsidP="00FC6337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FC6337" w:rsidP="00FC6337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FC6337" w:rsidP="00FC6337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FC6337" w:rsidP="00FC6337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993198" w:rsidRPr="00A01B99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iCs/>
                <w:sz w:val="22"/>
                <w:szCs w:val="22"/>
              </w:rPr>
              <w:t>Línea de acción 2: Colaboración con el Poder Judicial y la Administración de Justicia medidas</w:t>
            </w:r>
          </w:p>
        </w:tc>
      </w:tr>
      <w:tr w:rsidR="00993198" w:rsidRPr="0037514F" w:rsidTr="004611D0">
        <w:tc>
          <w:tcPr>
            <w:tcW w:w="1271" w:type="dxa"/>
            <w:shd w:val="clear" w:color="auto" w:fill="EEECE1" w:themeFill="background2"/>
          </w:tcPr>
          <w:p w:rsidR="00993198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993198" w:rsidRPr="0037514F" w:rsidRDefault="00993198" w:rsidP="0037514F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AA6B4A" w:rsidRPr="0037514F" w:rsidTr="0037514F">
        <w:tc>
          <w:tcPr>
            <w:tcW w:w="1271" w:type="dxa"/>
          </w:tcPr>
          <w:p w:rsidR="00AA6B4A" w:rsidRPr="0037514F" w:rsidRDefault="00AA6B4A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7846" w:type="dxa"/>
          </w:tcPr>
          <w:p w:rsidR="00AA6B4A" w:rsidRPr="0037514F" w:rsidRDefault="00AA6B4A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7846" w:type="dxa"/>
          </w:tcPr>
          <w:p w:rsidR="00FC6337" w:rsidRPr="0037514F" w:rsidRDefault="00FC6337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846" w:type="dxa"/>
          </w:tcPr>
          <w:p w:rsidR="00FC6337" w:rsidRPr="0037514F" w:rsidRDefault="00FC6337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846" w:type="dxa"/>
          </w:tcPr>
          <w:p w:rsidR="00FC6337" w:rsidRPr="0037514F" w:rsidRDefault="00FC6337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993198" w:rsidRPr="00A01B99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iCs/>
                <w:sz w:val="22"/>
                <w:szCs w:val="22"/>
              </w:rPr>
              <w:t>Línea de acción 3: Potenciar la colaboración a nivel nacional, de la Unión Europea e internacional para la persecución de las infracciones</w:t>
            </w:r>
          </w:p>
        </w:tc>
      </w:tr>
      <w:tr w:rsidR="00993198" w:rsidRPr="0037514F" w:rsidTr="004611D0">
        <w:tc>
          <w:tcPr>
            <w:tcW w:w="1271" w:type="dxa"/>
            <w:shd w:val="clear" w:color="auto" w:fill="EEECE1" w:themeFill="background2"/>
          </w:tcPr>
          <w:p w:rsidR="00993198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993198" w:rsidRPr="0037514F" w:rsidRDefault="00993198" w:rsidP="00993198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lastRenderedPageBreak/>
              <w:t>13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76E7" w:rsidRPr="0037514F" w:rsidTr="009C76E7">
        <w:tc>
          <w:tcPr>
            <w:tcW w:w="9117" w:type="dxa"/>
            <w:gridSpan w:val="2"/>
            <w:shd w:val="clear" w:color="auto" w:fill="DDD9C3" w:themeFill="background2" w:themeFillShade="E6"/>
          </w:tcPr>
          <w:p w:rsidR="009C76E7" w:rsidRPr="009C76E7" w:rsidRDefault="009C76E7" w:rsidP="009C76E7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iCs/>
                <w:sz w:val="22"/>
                <w:szCs w:val="22"/>
              </w:rPr>
              <w:t>Línea de acción 4: Colaboración con las Administraciones Territoriales</w:t>
            </w:r>
          </w:p>
        </w:tc>
      </w:tr>
      <w:tr w:rsidR="009C76E7" w:rsidRPr="0037514F" w:rsidTr="009C76E7">
        <w:tc>
          <w:tcPr>
            <w:tcW w:w="1271" w:type="dxa"/>
            <w:shd w:val="clear" w:color="auto" w:fill="EEECE1" w:themeFill="background2"/>
          </w:tcPr>
          <w:p w:rsidR="009C76E7" w:rsidRPr="0037514F" w:rsidRDefault="009C76E7" w:rsidP="009C76E7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9C76E7" w:rsidRPr="0037514F" w:rsidRDefault="009C76E7" w:rsidP="009C76E7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337" w:rsidRPr="0037514F" w:rsidTr="0037514F">
        <w:tc>
          <w:tcPr>
            <w:tcW w:w="1271" w:type="dxa"/>
          </w:tcPr>
          <w:p w:rsidR="00FC6337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7846" w:type="dxa"/>
          </w:tcPr>
          <w:p w:rsidR="00FC6337" w:rsidRPr="0037514F" w:rsidRDefault="00FC6337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7C50C6">
        <w:tc>
          <w:tcPr>
            <w:tcW w:w="9117" w:type="dxa"/>
            <w:gridSpan w:val="2"/>
            <w:shd w:val="clear" w:color="auto" w:fill="C4BC96" w:themeFill="background2" w:themeFillShade="BF"/>
          </w:tcPr>
          <w:p w:rsidR="00993198" w:rsidRPr="004209AE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209AE">
              <w:rPr>
                <w:rFonts w:ascii="Arial" w:hAnsi="Arial" w:cs="Arial"/>
                <w:b/>
                <w:sz w:val="28"/>
                <w:szCs w:val="28"/>
              </w:rPr>
              <w:t>2. EJE DE REGULACIÓN</w:t>
            </w:r>
          </w:p>
        </w:tc>
      </w:tr>
      <w:tr w:rsidR="00993198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993198" w:rsidRPr="00A01B99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Línea de acción 1: Adecuar la regulación española a las nuevas </w:t>
            </w:r>
            <w:r w:rsidR="009C76E7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realidades del mercado</w:t>
            </w:r>
          </w:p>
        </w:tc>
      </w:tr>
      <w:tr w:rsidR="00993198" w:rsidRPr="0037514F" w:rsidTr="004611D0">
        <w:tc>
          <w:tcPr>
            <w:tcW w:w="1271" w:type="dxa"/>
            <w:shd w:val="clear" w:color="auto" w:fill="EEECE1" w:themeFill="background2"/>
          </w:tcPr>
          <w:p w:rsidR="00993198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993198" w:rsidRPr="0037514F" w:rsidRDefault="00993198" w:rsidP="00993198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993198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0970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750970" w:rsidRPr="00A01B99" w:rsidRDefault="00750970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Línea de acción 2: Seguimiento de informes y novedades normat</w:t>
            </w:r>
            <w:r w:rsidR="009C76E7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ivas en el marco europeo</w:t>
            </w:r>
          </w:p>
        </w:tc>
      </w:tr>
      <w:tr w:rsidR="00750970" w:rsidRPr="0037514F" w:rsidTr="004611D0">
        <w:tc>
          <w:tcPr>
            <w:tcW w:w="1271" w:type="dxa"/>
            <w:shd w:val="clear" w:color="auto" w:fill="EEECE1" w:themeFill="background2"/>
          </w:tcPr>
          <w:p w:rsidR="00750970" w:rsidRPr="0037514F" w:rsidRDefault="00750970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750970" w:rsidRPr="0037514F" w:rsidRDefault="00750970" w:rsidP="00750970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750970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750970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0970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750970" w:rsidRPr="00A01B99" w:rsidRDefault="00750970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Línea de acción 3: Potenciar la colaboración a nivel internacional</w:t>
            </w:r>
          </w:p>
        </w:tc>
      </w:tr>
      <w:tr w:rsidR="00750970" w:rsidRPr="0037514F" w:rsidTr="004611D0">
        <w:tc>
          <w:tcPr>
            <w:tcW w:w="1271" w:type="dxa"/>
            <w:shd w:val="clear" w:color="auto" w:fill="EEECE1" w:themeFill="background2"/>
          </w:tcPr>
          <w:p w:rsidR="00750970" w:rsidRPr="0037514F" w:rsidRDefault="00750970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750970" w:rsidRPr="0037514F" w:rsidRDefault="00750970" w:rsidP="00750970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750970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750970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750970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750970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0970" w:rsidRPr="0037514F" w:rsidTr="007C50C6">
        <w:tc>
          <w:tcPr>
            <w:tcW w:w="9117" w:type="dxa"/>
            <w:gridSpan w:val="2"/>
            <w:shd w:val="clear" w:color="auto" w:fill="C4BC96" w:themeFill="background2" w:themeFillShade="BF"/>
          </w:tcPr>
          <w:p w:rsidR="00750970" w:rsidRPr="004209AE" w:rsidRDefault="00750970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209AE">
              <w:rPr>
                <w:rFonts w:ascii="Arial" w:hAnsi="Arial" w:cs="Arial"/>
                <w:b/>
                <w:bCs/>
                <w:sz w:val="28"/>
                <w:szCs w:val="28"/>
              </w:rPr>
              <w:t>3. EJE DE ANÁLISIS</w:t>
            </w:r>
          </w:p>
        </w:tc>
      </w:tr>
      <w:tr w:rsidR="00DC383B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DC383B" w:rsidRPr="00A01B99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Línea de acción 1: Mejorar la elaboración y la presentación de datos estadísticos</w:t>
            </w:r>
          </w:p>
        </w:tc>
      </w:tr>
      <w:tr w:rsidR="00DC383B" w:rsidRPr="0037514F" w:rsidTr="004611D0">
        <w:tc>
          <w:tcPr>
            <w:tcW w:w="1271" w:type="dxa"/>
            <w:shd w:val="clear" w:color="auto" w:fill="EEECE1" w:themeFill="background2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DC383B" w:rsidRPr="0037514F" w:rsidRDefault="00DC383B" w:rsidP="00DC383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DC383B" w:rsidRPr="00A01B99" w:rsidRDefault="00DC383B" w:rsidP="00DC383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Línea de acción 2: Obtener datos judiciales concretos en materia de propiedad industrial</w:t>
            </w:r>
          </w:p>
        </w:tc>
      </w:tr>
      <w:tr w:rsidR="00DC383B" w:rsidRPr="0037514F" w:rsidTr="004611D0">
        <w:tc>
          <w:tcPr>
            <w:tcW w:w="1271" w:type="dxa"/>
            <w:shd w:val="clear" w:color="auto" w:fill="EEECE1" w:themeFill="background2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DC383B" w:rsidRPr="0037514F" w:rsidRDefault="00DC383B" w:rsidP="00DC383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198" w:rsidRPr="0037514F" w:rsidTr="0037514F">
        <w:tc>
          <w:tcPr>
            <w:tcW w:w="1271" w:type="dxa"/>
          </w:tcPr>
          <w:p w:rsidR="00993198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7846" w:type="dxa"/>
          </w:tcPr>
          <w:p w:rsidR="00993198" w:rsidRPr="0037514F" w:rsidRDefault="00993198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DC383B" w:rsidRPr="00A01B99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Línea de acción 3: Cooperar a nivel nacional, de la Unión Europea e Internacional</w:t>
            </w:r>
          </w:p>
        </w:tc>
      </w:tr>
      <w:tr w:rsidR="00DC383B" w:rsidRPr="0037514F" w:rsidTr="004611D0">
        <w:tc>
          <w:tcPr>
            <w:tcW w:w="1271" w:type="dxa"/>
            <w:shd w:val="clear" w:color="auto" w:fill="EEECE1" w:themeFill="background2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DC383B" w:rsidRPr="0037514F" w:rsidRDefault="00DC383B" w:rsidP="00DC383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7C50C6">
        <w:tc>
          <w:tcPr>
            <w:tcW w:w="9117" w:type="dxa"/>
            <w:gridSpan w:val="2"/>
            <w:shd w:val="clear" w:color="auto" w:fill="C4BC96" w:themeFill="background2" w:themeFillShade="BF"/>
          </w:tcPr>
          <w:p w:rsidR="00DC383B" w:rsidRPr="004209AE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209AE">
              <w:rPr>
                <w:rFonts w:ascii="Arial" w:hAnsi="Arial" w:cs="Arial"/>
                <w:b/>
                <w:bCs/>
                <w:sz w:val="28"/>
                <w:szCs w:val="28"/>
              </w:rPr>
              <w:t>4. EJE DE SENSIBILIZACIÓN Y FORMACIÓN</w:t>
            </w:r>
          </w:p>
        </w:tc>
      </w:tr>
      <w:tr w:rsidR="00DC383B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DC383B" w:rsidRPr="00A01B99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bCs/>
                <w:sz w:val="22"/>
                <w:szCs w:val="22"/>
              </w:rPr>
              <w:t>Línea de acción 1</w:t>
            </w:r>
            <w:r w:rsidRPr="00A01B9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: Analizar la decisión de compra de productos falsificados</w:t>
            </w:r>
          </w:p>
        </w:tc>
      </w:tr>
      <w:tr w:rsidR="00DC383B" w:rsidRPr="0037514F" w:rsidTr="004611D0">
        <w:tc>
          <w:tcPr>
            <w:tcW w:w="1271" w:type="dxa"/>
            <w:shd w:val="clear" w:color="auto" w:fill="EEECE1" w:themeFill="background2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DC383B" w:rsidRPr="0037514F" w:rsidRDefault="00DC383B" w:rsidP="00DC383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DC383B" w:rsidRPr="00A01B99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Línea de acción 2</w:t>
            </w:r>
            <w:r w:rsidRPr="00A01B9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: Organizar ciclos formativos</w:t>
            </w:r>
          </w:p>
        </w:tc>
      </w:tr>
      <w:tr w:rsidR="00DC383B" w:rsidRPr="0037514F" w:rsidTr="004611D0">
        <w:tc>
          <w:tcPr>
            <w:tcW w:w="1271" w:type="dxa"/>
            <w:shd w:val="clear" w:color="auto" w:fill="EEECE1" w:themeFill="background2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DC383B" w:rsidRPr="0037514F" w:rsidRDefault="00DC383B" w:rsidP="00DC383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9117" w:type="dxa"/>
            <w:gridSpan w:val="2"/>
            <w:shd w:val="clear" w:color="auto" w:fill="DDD9C3" w:themeFill="background2" w:themeFillShade="E6"/>
          </w:tcPr>
          <w:p w:rsidR="00DC383B" w:rsidRPr="00A01B99" w:rsidRDefault="00DC383B" w:rsidP="009C76E7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B99">
              <w:rPr>
                <w:rFonts w:ascii="Arial" w:hAnsi="Arial" w:cs="Arial"/>
                <w:b/>
                <w:bCs/>
                <w:sz w:val="22"/>
                <w:szCs w:val="22"/>
              </w:rPr>
              <w:t>Línea de acción 3: Reali</w:t>
            </w:r>
            <w:r w:rsidR="009C76E7">
              <w:rPr>
                <w:rFonts w:ascii="Arial" w:hAnsi="Arial" w:cs="Arial"/>
                <w:b/>
                <w:bCs/>
                <w:sz w:val="22"/>
                <w:szCs w:val="22"/>
              </w:rPr>
              <w:t>zar acciones de sensibilización</w:t>
            </w:r>
          </w:p>
        </w:tc>
      </w:tr>
      <w:tr w:rsidR="00DC383B" w:rsidRPr="0037514F" w:rsidTr="004611D0">
        <w:tc>
          <w:tcPr>
            <w:tcW w:w="1271" w:type="dxa"/>
            <w:shd w:val="clear" w:color="auto" w:fill="EEECE1" w:themeFill="background2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Medida nº</w:t>
            </w:r>
          </w:p>
        </w:tc>
        <w:tc>
          <w:tcPr>
            <w:tcW w:w="7846" w:type="dxa"/>
            <w:shd w:val="clear" w:color="auto" w:fill="EEECE1" w:themeFill="background2"/>
          </w:tcPr>
          <w:p w:rsidR="00DC383B" w:rsidRPr="0037514F" w:rsidRDefault="00DC383B" w:rsidP="00DC383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Comentario:</w:t>
            </w: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383B" w:rsidRPr="0037514F" w:rsidTr="0037514F">
        <w:tc>
          <w:tcPr>
            <w:tcW w:w="1271" w:type="dxa"/>
          </w:tcPr>
          <w:p w:rsidR="00DC383B" w:rsidRPr="0037514F" w:rsidRDefault="00DC383B" w:rsidP="0037514F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14F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7846" w:type="dxa"/>
          </w:tcPr>
          <w:p w:rsidR="00DC383B" w:rsidRPr="0037514F" w:rsidRDefault="00DC383B" w:rsidP="00F47DFB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C6337" w:rsidRPr="00F47DFB" w:rsidRDefault="00FC6337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sectPr w:rsidR="00FC6337" w:rsidRPr="00F47DFB" w:rsidSect="009D5602">
      <w:type w:val="continuous"/>
      <w:pgSz w:w="11906" w:h="16838" w:code="9"/>
      <w:pgMar w:top="2098" w:right="851" w:bottom="1134" w:left="1134" w:header="289" w:footer="1021" w:gutter="0"/>
      <w:cols w:space="720" w:equalWidth="0">
        <w:col w:w="9127"/>
      </w:cols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0C6" w:rsidRDefault="007C50C6">
      <w:r>
        <w:separator/>
      </w:r>
    </w:p>
  </w:endnote>
  <w:endnote w:type="continuationSeparator" w:id="0">
    <w:p w:rsidR="007C50C6" w:rsidRDefault="007C5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C6" w:rsidRDefault="007C50C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C50C6" w:rsidRDefault="007C50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C6" w:rsidRDefault="007C50C6">
    <w:pPr>
      <w:pStyle w:val="Piedepgina"/>
      <w:jc w:val="center"/>
    </w:pPr>
    <w:r w:rsidRPr="007C3FF3">
      <w:rPr>
        <w:rFonts w:ascii="Calibri" w:hAnsi="Calibri"/>
      </w:rPr>
      <w:fldChar w:fldCharType="begin"/>
    </w:r>
    <w:r w:rsidRPr="007C3FF3">
      <w:rPr>
        <w:rFonts w:ascii="Calibri" w:hAnsi="Calibri"/>
      </w:rPr>
      <w:instrText>PAGE   \* MERGEFORMAT</w:instrText>
    </w:r>
    <w:r w:rsidRPr="007C3FF3">
      <w:rPr>
        <w:rFonts w:ascii="Calibri" w:hAnsi="Calibri"/>
      </w:rPr>
      <w:fldChar w:fldCharType="separate"/>
    </w:r>
    <w:r w:rsidR="001E3E22" w:rsidRPr="001E3E22">
      <w:rPr>
        <w:rFonts w:ascii="Calibri" w:hAnsi="Calibri"/>
        <w:noProof/>
        <w:lang w:val="es-ES"/>
      </w:rPr>
      <w:t>2</w:t>
    </w:r>
    <w:r w:rsidRPr="007C3FF3">
      <w:rPr>
        <w:rFonts w:ascii="Calibri" w:hAnsi="Calibri"/>
      </w:rPr>
      <w:fldChar w:fldCharType="end"/>
    </w:r>
  </w:p>
  <w:tbl>
    <w:tblPr>
      <w:tblpPr w:leftFromText="142" w:rightFromText="142" w:vertAnchor="text" w:horzAnchor="page" w:tblpXSpec="right" w:tblpY="1"/>
      <w:tblOverlap w:val="never"/>
      <w:tblW w:w="0" w:type="auto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88"/>
    </w:tblGrid>
    <w:tr w:rsidR="007C50C6" w:rsidRPr="009D5602" w:rsidTr="00FC6337">
      <w:tc>
        <w:tcPr>
          <w:tcW w:w="1588" w:type="dxa"/>
          <w:tcMar>
            <w:left w:w="0" w:type="dxa"/>
            <w:bottom w:w="142" w:type="dxa"/>
            <w:right w:w="0" w:type="dxa"/>
          </w:tcMar>
        </w:tcPr>
        <w:p w:rsidR="007C50C6" w:rsidRPr="009D5602" w:rsidRDefault="007C50C6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0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0"/>
              <w:szCs w:val="22"/>
              <w:lang w:val="es-ES"/>
            </w:rPr>
            <w:t>MINISTERIO</w:t>
          </w:r>
        </w:p>
        <w:p w:rsidR="007C50C6" w:rsidRPr="009D5602" w:rsidRDefault="007C50C6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0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0"/>
              <w:szCs w:val="22"/>
              <w:lang w:val="es-ES"/>
            </w:rPr>
            <w:t>DE INDUSTRIA, COMERCIO Y TURISMO</w:t>
          </w:r>
        </w:p>
      </w:tc>
    </w:tr>
    <w:tr w:rsidR="007C50C6" w:rsidRPr="009D5602" w:rsidTr="00FC6337">
      <w:trPr>
        <w:trHeight w:hRule="exact" w:val="709"/>
      </w:trPr>
      <w:tc>
        <w:tcPr>
          <w:tcW w:w="1588" w:type="dxa"/>
          <w:tcMar>
            <w:top w:w="142" w:type="dxa"/>
            <w:left w:w="0" w:type="dxa"/>
            <w:right w:w="0" w:type="dxa"/>
          </w:tcMar>
        </w:tcPr>
        <w:p w:rsidR="007C50C6" w:rsidRPr="009D5602" w:rsidRDefault="007C50C6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0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0"/>
              <w:szCs w:val="22"/>
              <w:lang w:val="es-ES"/>
            </w:rPr>
            <w:t xml:space="preserve">OFICINA ESPAÑOLA DE </w:t>
          </w:r>
        </w:p>
        <w:p w:rsidR="007C50C6" w:rsidRPr="009D5602" w:rsidRDefault="007C50C6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0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0"/>
              <w:szCs w:val="22"/>
              <w:lang w:val="es-ES"/>
            </w:rPr>
            <w:t>PATENTES Y MARCAS, O.A.</w:t>
          </w:r>
        </w:p>
      </w:tc>
    </w:tr>
  </w:tbl>
  <w:p w:rsidR="007C50C6" w:rsidRPr="009D5602" w:rsidRDefault="007C50C6">
    <w:pPr>
      <w:pStyle w:val="Piedepgina"/>
      <w:jc w:val="center"/>
      <w:rPr>
        <w:lang w:val="es-ES"/>
      </w:rPr>
    </w:pPr>
  </w:p>
  <w:p w:rsidR="007C50C6" w:rsidRDefault="007C50C6" w:rsidP="007C3FF3">
    <w:pPr>
      <w:pStyle w:val="Piedepgina"/>
      <w:jc w:val="right"/>
      <w:rPr>
        <w:sz w:val="14"/>
      </w:rPr>
    </w:pPr>
  </w:p>
  <w:p w:rsidR="007C50C6" w:rsidRPr="007C42B0" w:rsidRDefault="007C50C6">
    <w:pPr>
      <w:pStyle w:val="Piedepgina"/>
      <w:rPr>
        <w:sz w:val="14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rightFromText="142" w:vertAnchor="text" w:horzAnchor="page" w:tblpXSpec="right" w:tblpY="1"/>
      <w:tblOverlap w:val="never"/>
      <w:tblW w:w="11113" w:type="dxa"/>
      <w:tblBorders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915"/>
      <w:gridCol w:w="2198"/>
    </w:tblGrid>
    <w:tr w:rsidR="007C50C6" w:rsidRPr="009D5602" w:rsidTr="00FC6337">
      <w:tc>
        <w:tcPr>
          <w:tcW w:w="8741" w:type="dxa"/>
          <w:tcMar>
            <w:bottom w:w="57" w:type="dxa"/>
          </w:tcMar>
          <w:vAlign w:val="bottom"/>
        </w:tcPr>
        <w:p w:rsidR="007C50C6" w:rsidRPr="009D5602" w:rsidRDefault="007C50C6" w:rsidP="009D5602">
          <w:pPr>
            <w:rPr>
              <w:rFonts w:ascii="Gill Sans MT" w:hAnsi="Gill Sans MT" w:cstheme="minorHAnsi"/>
              <w:sz w:val="14"/>
              <w:szCs w:val="14"/>
              <w:lang w:val="es-ES"/>
            </w:rPr>
          </w:pPr>
          <w:r w:rsidRPr="009D5602">
            <w:rPr>
              <w:rFonts w:ascii="Gill Sans MT" w:hAnsi="Gill Sans MT" w:cstheme="minorHAnsi"/>
              <w:sz w:val="14"/>
              <w:szCs w:val="14"/>
              <w:bdr w:val="single" w:sz="2" w:space="0" w:color="auto"/>
              <w:lang w:val="es-ES"/>
            </w:rPr>
            <w:t>CORREO ELECTRÓNICO:</w:t>
          </w:r>
        </w:p>
        <w:p w:rsidR="007C50C6" w:rsidRPr="009D5602" w:rsidRDefault="007C50C6" w:rsidP="009D5602">
          <w:pPr>
            <w:spacing w:before="8" w:line="200" w:lineRule="exact"/>
            <w:rPr>
              <w:rFonts w:ascii="Gill Sans MT" w:hAnsi="Gill Sans MT" w:cstheme="minorHAnsi"/>
              <w:sz w:val="14"/>
              <w:szCs w:val="14"/>
              <w:u w:val="single"/>
              <w:lang w:val="es-ES"/>
            </w:rPr>
          </w:pPr>
          <w:r w:rsidRPr="009D5602">
            <w:rPr>
              <w:rFonts w:ascii="Gill Sans MT" w:hAnsi="Gill Sans MT" w:cstheme="minorHAnsi"/>
              <w:sz w:val="14"/>
              <w:szCs w:val="14"/>
              <w:lang w:val="es-ES"/>
            </w:rPr>
            <w:t>informacion@oepm.es</w:t>
          </w:r>
        </w:p>
      </w:tc>
      <w:tc>
        <w:tcPr>
          <w:tcW w:w="2155" w:type="dxa"/>
          <w:tcMar>
            <w:left w:w="113" w:type="dxa"/>
            <w:bottom w:w="57" w:type="dxa"/>
            <w:right w:w="0" w:type="dxa"/>
          </w:tcMar>
        </w:tcPr>
        <w:p w:rsidR="007C50C6" w:rsidRPr="009D5602" w:rsidRDefault="007C50C6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4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4"/>
              <w:szCs w:val="22"/>
              <w:lang w:val="es-ES"/>
            </w:rPr>
            <w:t xml:space="preserve">Pº DE LA CASTELLANA, 75 </w:t>
          </w:r>
        </w:p>
        <w:p w:rsidR="007C50C6" w:rsidRPr="009D5602" w:rsidRDefault="007C50C6" w:rsidP="009D5602">
          <w:pPr>
            <w:rPr>
              <w:rFonts w:ascii="Gill Sans MT" w:hAnsi="Gill Sans MT" w:cs="Arial"/>
              <w:sz w:val="14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4"/>
              <w:szCs w:val="22"/>
              <w:lang w:val="es-ES"/>
            </w:rPr>
            <w:t>28071 MADRID</w:t>
          </w:r>
        </w:p>
        <w:p w:rsidR="007C50C6" w:rsidRPr="009D5602" w:rsidRDefault="007C50C6" w:rsidP="009D5602">
          <w:pPr>
            <w:rPr>
              <w:rFonts w:ascii="Gill Sans MT" w:hAnsi="Gill Sans MT" w:cs="Arial"/>
              <w:sz w:val="14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4"/>
              <w:szCs w:val="22"/>
              <w:lang w:val="es-ES"/>
            </w:rPr>
            <w:t>TEL. 902 157 530</w:t>
          </w:r>
        </w:p>
        <w:p w:rsidR="007C50C6" w:rsidRPr="009D5602" w:rsidRDefault="007C50C6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4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4"/>
              <w:szCs w:val="22"/>
              <w:lang w:val="es-ES"/>
            </w:rPr>
            <w:t>FAX. 91 349 55 97</w:t>
          </w:r>
        </w:p>
      </w:tc>
    </w:tr>
  </w:tbl>
  <w:p w:rsidR="007C50C6" w:rsidRDefault="007C50C6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7238E8F" wp14:editId="7A20A6DD">
              <wp:simplePos x="0" y="0"/>
              <wp:positionH relativeFrom="column">
                <wp:posOffset>4771390</wp:posOffset>
              </wp:positionH>
              <wp:positionV relativeFrom="paragraph">
                <wp:posOffset>-217170</wp:posOffset>
              </wp:positionV>
              <wp:extent cx="1438910" cy="456565"/>
              <wp:effectExtent l="0" t="0" r="0" b="635"/>
              <wp:wrapNone/>
              <wp:docPr id="1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3891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16E8E6" id="Rectangle 37" o:spid="_x0000_s1026" style="position:absolute;margin-left:375.7pt;margin-top:-17.1pt;width:113.3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" o:allowincell="f" filled="f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0C6" w:rsidRDefault="007C50C6">
      <w:r>
        <w:separator/>
      </w:r>
    </w:p>
  </w:footnote>
  <w:footnote w:type="continuationSeparator" w:id="0">
    <w:p w:rsidR="007C50C6" w:rsidRDefault="007C5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C6" w:rsidRDefault="007C50C6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C50C6" w:rsidRDefault="007C50C6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C6" w:rsidRDefault="007C50C6">
    <w:pPr>
      <w:pStyle w:val="Encabezado"/>
      <w:tabs>
        <w:tab w:val="clear" w:pos="8504"/>
      </w:tabs>
      <w:ind w:right="-87"/>
      <w:jc w:val="right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870933E" wp14:editId="71CD90AE">
              <wp:simplePos x="0" y="0"/>
              <wp:positionH relativeFrom="column">
                <wp:posOffset>5744978</wp:posOffset>
              </wp:positionH>
              <wp:positionV relativeFrom="paragraph">
                <wp:posOffset>67945</wp:posOffset>
              </wp:positionV>
              <wp:extent cx="1201420" cy="1354455"/>
              <wp:effectExtent l="0" t="0" r="0" b="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01420" cy="1354455"/>
                        <a:chOff x="5956" y="4199"/>
                        <a:chExt cx="1892" cy="2133"/>
                      </a:xfrm>
                    </wpg:grpSpPr>
                    <wpg:grpSp>
                      <wpg:cNvPr id="15" name="Group 48"/>
                      <wpg:cNvGrpSpPr>
                        <a:grpSpLocks/>
                      </wpg:cNvGrpSpPr>
                      <wpg:grpSpPr bwMode="auto">
                        <a:xfrm>
                          <a:off x="5956" y="4199"/>
                          <a:ext cx="1892" cy="1551"/>
                          <a:chOff x="5956" y="4199"/>
                          <a:chExt cx="1892" cy="1551"/>
                        </a:xfrm>
                      </wpg:grpSpPr>
                      <wpg:grpSp>
                        <wpg:cNvPr id="16" name="Group 49"/>
                        <wpg:cNvGrpSpPr>
                          <a:grpSpLocks/>
                        </wpg:cNvGrpSpPr>
                        <wpg:grpSpPr bwMode="auto">
                          <a:xfrm>
                            <a:off x="5956" y="4199"/>
                            <a:ext cx="1892" cy="1551"/>
                            <a:chOff x="1701" y="4822"/>
                            <a:chExt cx="2532" cy="2007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50" descr="logo-industria-bn-v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1" y="4822"/>
                              <a:ext cx="2346" cy="19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6109"/>
                              <a:ext cx="2532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6429" y="5301"/>
                            <a:ext cx="124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0" name="Group 53"/>
                      <wpg:cNvGrpSpPr>
                        <a:grpSpLocks/>
                      </wpg:cNvGrpSpPr>
                      <wpg:grpSpPr bwMode="auto">
                        <a:xfrm>
                          <a:off x="6407" y="5594"/>
                          <a:ext cx="1037" cy="738"/>
                          <a:chOff x="6407" y="5594"/>
                          <a:chExt cx="1037" cy="738"/>
                        </a:xfrm>
                      </wpg:grpSpPr>
                      <pic:pic xmlns:pic="http://schemas.openxmlformats.org/drawingml/2006/picture">
                        <pic:nvPicPr>
                          <pic:cNvPr id="21" name="Picture 54" descr="LogoOEPM_conSiglasApaisado_FondoBl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" y="5594"/>
                            <a:ext cx="1037" cy="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178" y="5594"/>
                            <a:ext cx="266" cy="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C07A3E" id="Grupo 14" o:spid="_x0000_s1026" style="position:absolute;margin-left:452.35pt;margin-top:5.35pt;width:94.6pt;height:106.65pt;z-index:251658240" coordorigin="5956,4199" coordsize="1892,2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">
              <v:group id="Group 48" o:spid="_x0000_s1027" style="position:absolute;left:5956;top:4199;width:1892;height:1551" coordorigin="5956,4199" coordsize="1892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group id="Group 49" o:spid="_x0000_s1028" style="position:absolute;left:5956;top:4199;width:1892;height:1551" coordorigin="1701,4822" coordsize="2532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9" type="#_x0000_t75" alt="logo-industria-bn-v2" style="position:absolute;left:1701;top:4822;width:2346;height:1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">
                    <v:imagedata r:id="rId3" o:title="logo-industria-bn-v2"/>
                  </v:shape>
                  <v:rect id="Rectangle 51" o:spid="_x0000_s1030" style="position:absolute;left:1701;top:6109;width:253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2" o:spid="_x0000_s1031" type="#_x0000_t32" style="position:absolute;left:6429;top:5301;width:12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</v:group>
              <v:group id="Group 53" o:spid="_x0000_s1032" style="position:absolute;left:6407;top:5594;width:1037;height:738" coordorigin="6407,5594" coordsize="103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Picture 54" o:spid="_x0000_s1033" type="#_x0000_t75" alt="LogoOEPM_conSiglasApaisado_FondoBlanco" style="position:absolute;left:6407;top:5594;width:1037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">
                  <v:imagedata r:id="rId4" o:title="LogoOEPM_conSiglasApaisado_FondoBlanco" grayscale="t"/>
                </v:shape>
                <v:rect id="Rectangle 55" o:spid="_x0000_s1034" style="position:absolute;left:7178;top:5594;width:266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C6" w:rsidRDefault="007C50C6" w:rsidP="00BD306C">
    <w:pPr>
      <w:tabs>
        <w:tab w:val="right" w:pos="10490"/>
      </w:tabs>
      <w:ind w:right="-185"/>
      <w:rPr>
        <w:noProof/>
        <w:lang w:val="es-ES"/>
      </w:rPr>
    </w:pPr>
  </w:p>
  <w:p w:rsidR="007C50C6" w:rsidRDefault="007C50C6" w:rsidP="00BD306C">
    <w:pPr>
      <w:tabs>
        <w:tab w:val="right" w:pos="10490"/>
      </w:tabs>
      <w:ind w:right="-185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4B49DAB2" wp14:editId="6B57AA57">
          <wp:simplePos x="0" y="0"/>
          <wp:positionH relativeFrom="column">
            <wp:posOffset>4810760</wp:posOffset>
          </wp:positionH>
          <wp:positionV relativeFrom="paragraph">
            <wp:posOffset>127635</wp:posOffset>
          </wp:positionV>
          <wp:extent cx="1772920" cy="601345"/>
          <wp:effectExtent l="0" t="0" r="0" b="8255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92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104A968F" wp14:editId="187E95E9">
          <wp:simplePos x="0" y="0"/>
          <wp:positionH relativeFrom="column">
            <wp:posOffset>-67310</wp:posOffset>
          </wp:positionH>
          <wp:positionV relativeFrom="paragraph">
            <wp:posOffset>72390</wp:posOffset>
          </wp:positionV>
          <wp:extent cx="2603500" cy="759460"/>
          <wp:effectExtent l="0" t="0" r="6350" b="2540"/>
          <wp:wrapNone/>
          <wp:docPr id="4" name="Imagen 5" descr="MICT-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MICT-Tod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50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0C6" w:rsidRDefault="007C50C6" w:rsidP="00BD306C">
    <w:pPr>
      <w:tabs>
        <w:tab w:val="right" w:pos="10490"/>
      </w:tabs>
      <w:ind w:right="-1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656ED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7987FA0"/>
    <w:multiLevelType w:val="singleLevel"/>
    <w:tmpl w:val="01CC26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 w15:restartNumberingAfterBreak="0">
    <w:nsid w:val="07E8019B"/>
    <w:multiLevelType w:val="singleLevel"/>
    <w:tmpl w:val="7EB0B6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8461159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AF919C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283C7B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62F4C7F"/>
    <w:multiLevelType w:val="hybridMultilevel"/>
    <w:tmpl w:val="C22482A2"/>
    <w:lvl w:ilvl="0" w:tplc="0C0A0001">
      <w:start w:val="1"/>
      <w:numFmt w:val="bullet"/>
      <w:lvlText w:val=""/>
      <w:lvlJc w:val="left"/>
      <w:pPr>
        <w:ind w:left="1413" w:hanging="705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D1B4D2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4B85FB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93841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6D337FD"/>
    <w:multiLevelType w:val="hybridMultilevel"/>
    <w:tmpl w:val="011E1A1C"/>
    <w:lvl w:ilvl="0" w:tplc="0C0A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7E660C7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2D8E6E0D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31CC133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1EB31D3"/>
    <w:multiLevelType w:val="hybridMultilevel"/>
    <w:tmpl w:val="57441F9A"/>
    <w:lvl w:ilvl="0" w:tplc="761C8E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0131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7F61E2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3ACF4BED"/>
    <w:multiLevelType w:val="singleLevel"/>
    <w:tmpl w:val="301E44DA"/>
    <w:lvl w:ilvl="0">
      <w:start w:val="1"/>
      <w:numFmt w:val="decimal"/>
      <w:lvlText w:val="%1."/>
      <w:legacy w:legacy="1" w:legacySpace="0" w:legacyIndent="567"/>
      <w:lvlJc w:val="left"/>
      <w:pPr>
        <w:ind w:left="851" w:hanging="567"/>
      </w:pPr>
      <w:rPr>
        <w:rFonts w:ascii="Arial" w:hAnsi="Arial" w:hint="default"/>
        <w:b/>
        <w:i w:val="0"/>
        <w:sz w:val="24"/>
      </w:rPr>
    </w:lvl>
  </w:abstractNum>
  <w:abstractNum w:abstractNumId="19" w15:restartNumberingAfterBreak="0">
    <w:nsid w:val="60A84B0C"/>
    <w:multiLevelType w:val="singleLevel"/>
    <w:tmpl w:val="8A127BD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0" w15:restartNumberingAfterBreak="0">
    <w:nsid w:val="70B81D1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9980F3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18"/>
  </w:num>
  <w:num w:numId="5">
    <w:abstractNumId w:val="19"/>
  </w:num>
  <w:num w:numId="6">
    <w:abstractNumId w:val="2"/>
  </w:num>
  <w:num w:numId="7">
    <w:abstractNumId w:val="14"/>
  </w:num>
  <w:num w:numId="8">
    <w:abstractNumId w:val="21"/>
  </w:num>
  <w:num w:numId="9">
    <w:abstractNumId w:val="3"/>
  </w:num>
  <w:num w:numId="10">
    <w:abstractNumId w:val="4"/>
  </w:num>
  <w:num w:numId="11">
    <w:abstractNumId w:val="17"/>
  </w:num>
  <w:num w:numId="12">
    <w:abstractNumId w:val="10"/>
  </w:num>
  <w:num w:numId="13">
    <w:abstractNumId w:val="6"/>
  </w:num>
  <w:num w:numId="14">
    <w:abstractNumId w:val="20"/>
  </w:num>
  <w:num w:numId="15">
    <w:abstractNumId w:val="1"/>
  </w:num>
  <w:num w:numId="16">
    <w:abstractNumId w:val="8"/>
  </w:num>
  <w:num w:numId="17">
    <w:abstractNumId w:val="16"/>
  </w:num>
  <w:num w:numId="18">
    <w:abstractNumId w:val="5"/>
  </w:num>
  <w:num w:numId="19">
    <w:abstractNumId w:val="9"/>
  </w:num>
  <w:num w:numId="20">
    <w:abstractNumId w:val="13"/>
  </w:num>
  <w:num w:numId="21">
    <w:abstractNumId w:val="12"/>
  </w:num>
  <w:num w:numId="22">
    <w:abstractNumId w:val="11"/>
  </w:num>
  <w:num w:numId="23">
    <w:abstractNumId w:val="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021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4AB"/>
    <w:rsid w:val="00011F53"/>
    <w:rsid w:val="000161D3"/>
    <w:rsid w:val="00027A6A"/>
    <w:rsid w:val="000845C1"/>
    <w:rsid w:val="00096A1B"/>
    <w:rsid w:val="000B0D01"/>
    <w:rsid w:val="000B71CA"/>
    <w:rsid w:val="001135FA"/>
    <w:rsid w:val="0011761D"/>
    <w:rsid w:val="0012302B"/>
    <w:rsid w:val="001E3E22"/>
    <w:rsid w:val="001F57AF"/>
    <w:rsid w:val="00211C42"/>
    <w:rsid w:val="00261BCF"/>
    <w:rsid w:val="0026280A"/>
    <w:rsid w:val="002869BF"/>
    <w:rsid w:val="0028709B"/>
    <w:rsid w:val="002A0248"/>
    <w:rsid w:val="0037514F"/>
    <w:rsid w:val="003E320F"/>
    <w:rsid w:val="004048C8"/>
    <w:rsid w:val="00415D8E"/>
    <w:rsid w:val="004209AE"/>
    <w:rsid w:val="0044498B"/>
    <w:rsid w:val="00450129"/>
    <w:rsid w:val="00460801"/>
    <w:rsid w:val="004611D0"/>
    <w:rsid w:val="00474FDF"/>
    <w:rsid w:val="004A44C4"/>
    <w:rsid w:val="004C6AA7"/>
    <w:rsid w:val="0053336F"/>
    <w:rsid w:val="005358A3"/>
    <w:rsid w:val="005754AB"/>
    <w:rsid w:val="006613B0"/>
    <w:rsid w:val="0067391C"/>
    <w:rsid w:val="00687F1B"/>
    <w:rsid w:val="006B3FF6"/>
    <w:rsid w:val="006B7CCD"/>
    <w:rsid w:val="0070545C"/>
    <w:rsid w:val="00706162"/>
    <w:rsid w:val="00721822"/>
    <w:rsid w:val="00750970"/>
    <w:rsid w:val="007B6EE2"/>
    <w:rsid w:val="007C3FF3"/>
    <w:rsid w:val="007C42B0"/>
    <w:rsid w:val="007C50C6"/>
    <w:rsid w:val="008509D5"/>
    <w:rsid w:val="00885E71"/>
    <w:rsid w:val="008B5D06"/>
    <w:rsid w:val="00992F79"/>
    <w:rsid w:val="00993198"/>
    <w:rsid w:val="009C42BD"/>
    <w:rsid w:val="009C76E7"/>
    <w:rsid w:val="009D5602"/>
    <w:rsid w:val="009E576E"/>
    <w:rsid w:val="00A01B99"/>
    <w:rsid w:val="00A04018"/>
    <w:rsid w:val="00A06793"/>
    <w:rsid w:val="00A90461"/>
    <w:rsid w:val="00AA6B4A"/>
    <w:rsid w:val="00B64FDD"/>
    <w:rsid w:val="00BA2A6B"/>
    <w:rsid w:val="00BD306C"/>
    <w:rsid w:val="00BD7B14"/>
    <w:rsid w:val="00C062DE"/>
    <w:rsid w:val="00C12EEA"/>
    <w:rsid w:val="00C41ACF"/>
    <w:rsid w:val="00C4208F"/>
    <w:rsid w:val="00C51BCE"/>
    <w:rsid w:val="00C7037A"/>
    <w:rsid w:val="00C8017F"/>
    <w:rsid w:val="00CB3437"/>
    <w:rsid w:val="00CF2207"/>
    <w:rsid w:val="00D12E63"/>
    <w:rsid w:val="00D35E5B"/>
    <w:rsid w:val="00D6463A"/>
    <w:rsid w:val="00D92DC4"/>
    <w:rsid w:val="00D9440C"/>
    <w:rsid w:val="00DC383B"/>
    <w:rsid w:val="00E02629"/>
    <w:rsid w:val="00E251A2"/>
    <w:rsid w:val="00E44EC1"/>
    <w:rsid w:val="00E806DE"/>
    <w:rsid w:val="00EA301E"/>
    <w:rsid w:val="00EB7FD2"/>
    <w:rsid w:val="00EF0E75"/>
    <w:rsid w:val="00F02611"/>
    <w:rsid w:val="00F30CEB"/>
    <w:rsid w:val="00F31425"/>
    <w:rsid w:val="00F47DFB"/>
    <w:rsid w:val="00F95173"/>
    <w:rsid w:val="00FC6337"/>
    <w:rsid w:val="00FD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4:docId w14:val="4C69B5E2"/>
  <w15:docId w15:val="{AD155E75-F655-4050-9A0B-1CE9D54A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</w:style>
  <w:style w:type="character" w:styleId="Refdenotaalpie">
    <w:name w:val="footnote reference"/>
    <w:semiHidden/>
    <w:rPr>
      <w:vertAlign w:val="superscript"/>
    </w:rPr>
  </w:style>
  <w:style w:type="paragraph" w:styleId="Ttulo">
    <w:name w:val="Title"/>
    <w:basedOn w:val="Normal"/>
    <w:qFormat/>
    <w:pPr>
      <w:widowControl w:val="0"/>
      <w:jc w:val="center"/>
    </w:pPr>
    <w:rPr>
      <w:rFonts w:ascii="Arial" w:hAnsi="Arial"/>
      <w:b/>
      <w:sz w:val="28"/>
    </w:rPr>
  </w:style>
  <w:style w:type="paragraph" w:styleId="Textoindependiente">
    <w:name w:val="Body Text"/>
    <w:basedOn w:val="Normal"/>
    <w:semiHidden/>
    <w:pPr>
      <w:jc w:val="center"/>
    </w:pPr>
    <w:rPr>
      <w:rFonts w:ascii="Arial" w:hAnsi="Arial"/>
      <w:b/>
      <w:sz w:val="28"/>
    </w:rPr>
  </w:style>
  <w:style w:type="paragraph" w:styleId="Sangradetextonormal">
    <w:name w:val="Body Text Indent"/>
    <w:basedOn w:val="Normal"/>
    <w:semiHidden/>
    <w:pPr>
      <w:widowControl w:val="0"/>
      <w:ind w:left="426"/>
      <w:jc w:val="both"/>
    </w:pPr>
    <w:rPr>
      <w:rFonts w:ascii="Arial" w:hAnsi="Arial"/>
      <w:b/>
      <w:sz w:val="24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sz w:val="28"/>
    </w:rPr>
  </w:style>
  <w:style w:type="paragraph" w:styleId="Textoindependiente3">
    <w:name w:val="Body Text 3"/>
    <w:basedOn w:val="Normal"/>
    <w:semiHidden/>
    <w:pPr>
      <w:spacing w:line="312" w:lineRule="auto"/>
      <w:jc w:val="both"/>
    </w:pPr>
    <w:rPr>
      <w:rFonts w:ascii="Arial" w:hAnsi="Arial"/>
      <w:b/>
      <w:sz w:val="24"/>
    </w:rPr>
  </w:style>
  <w:style w:type="character" w:styleId="Hipervnculo">
    <w:name w:val="Hyperlink"/>
    <w:rPr>
      <w:color w:val="0000FF"/>
      <w:u w:val="single"/>
    </w:rPr>
  </w:style>
  <w:style w:type="paragraph" w:styleId="Textodebloque">
    <w:name w:val="Block Text"/>
    <w:basedOn w:val="Normal"/>
    <w:semiHidden/>
    <w:pPr>
      <w:ind w:left="284" w:right="566"/>
      <w:jc w:val="center"/>
    </w:pPr>
    <w:rPr>
      <w:b/>
      <w:sz w:val="32"/>
      <w:u w:val="single"/>
    </w:rPr>
  </w:style>
  <w:style w:type="paragraph" w:styleId="Sangra2detindependiente">
    <w:name w:val="Body Text Indent 2"/>
    <w:basedOn w:val="Normal"/>
    <w:semiHidden/>
    <w:pPr>
      <w:ind w:left="851"/>
      <w:jc w:val="both"/>
    </w:pPr>
    <w:rPr>
      <w:b/>
      <w:sz w:val="24"/>
    </w:rPr>
  </w:style>
  <w:style w:type="paragraph" w:styleId="Sangra3detindependiente">
    <w:name w:val="Body Text Indent 3"/>
    <w:basedOn w:val="Normal"/>
    <w:semiHidden/>
    <w:pPr>
      <w:ind w:left="284"/>
      <w:jc w:val="both"/>
    </w:pPr>
    <w:rPr>
      <w:sz w:val="24"/>
    </w:rPr>
  </w:style>
  <w:style w:type="character" w:styleId="Nmerodepgina">
    <w:name w:val="page number"/>
    <w:basedOn w:val="Fuentedeprrafopredeter"/>
    <w:semiHidden/>
  </w:style>
  <w:style w:type="character" w:styleId="Hipervnculovisitado">
    <w:name w:val="FollowedHyperlink"/>
    <w:semiHidden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0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A301E"/>
    <w:rPr>
      <w:rFonts w:ascii="Tahoma" w:hAnsi="Tahoma" w:cs="Tahoma"/>
      <w:sz w:val="16"/>
      <w:szCs w:val="16"/>
      <w:lang w:val="es-ES_tradnl"/>
    </w:rPr>
  </w:style>
  <w:style w:type="character" w:customStyle="1" w:styleId="PiedepginaCar">
    <w:name w:val="Pie de página Car"/>
    <w:link w:val="Piedepgina"/>
    <w:uiPriority w:val="99"/>
    <w:rsid w:val="007C42B0"/>
    <w:rPr>
      <w:lang w:val="es-ES_tradnl"/>
    </w:rPr>
  </w:style>
  <w:style w:type="character" w:customStyle="1" w:styleId="TextonotapieCar">
    <w:name w:val="Texto nota pie Car"/>
    <w:link w:val="Textonotapie"/>
    <w:rsid w:val="007C42B0"/>
    <w:rPr>
      <w:lang w:val="es-ES_tradnl"/>
    </w:rPr>
  </w:style>
  <w:style w:type="paragraph" w:styleId="Prrafodelista">
    <w:name w:val="List Paragraph"/>
    <w:basedOn w:val="Normal"/>
    <w:uiPriority w:val="34"/>
    <w:qFormat/>
    <w:rsid w:val="007C3FF3"/>
    <w:pPr>
      <w:ind w:left="720"/>
      <w:contextualSpacing/>
    </w:pPr>
  </w:style>
  <w:style w:type="table" w:styleId="Tablaconcuadrcula">
    <w:name w:val="Table Grid"/>
    <w:basedOn w:val="Tablanormal"/>
    <w:uiPriority w:val="59"/>
    <w:rsid w:val="00FC6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8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garcial\Desktop\2012-Industria,%20Energ&#237;a%20y%20Turismo\varios+2-%20IndustriaET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D7E57-8FC6-4A0E-BC14-0E979AA87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varios+2- IndustriaET.dot</Template>
  <TotalTime>35</TotalTime>
  <Pages>3</Pages>
  <Words>386</Words>
  <Characters>2125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</vt:lpstr>
    </vt:vector>
  </TitlesOfParts>
  <Company>IGSAP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</dc:title>
  <dc:creator>OEPM</dc:creator>
  <cp:lastModifiedBy>Boy Carmona, Sara</cp:lastModifiedBy>
  <cp:revision>17</cp:revision>
  <cp:lastPrinted>2018-08-08T11:08:00Z</cp:lastPrinted>
  <dcterms:created xsi:type="dcterms:W3CDTF">2021-09-03T09:00:00Z</dcterms:created>
  <dcterms:modified xsi:type="dcterms:W3CDTF">2022-07-05T07:58:00Z</dcterms:modified>
</cp:coreProperties>
</file>